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B70B8" w:rsidRPr="007B70B8" w:rsidRDefault="007B70B8" w:rsidP="007B70B8">
      <w:pPr>
        <w:rPr>
          <w:b/>
          <w:bCs/>
          <w:color w:val="192354" w:themeColor="text2"/>
          <w:sz w:val="32"/>
          <w:szCs w:val="32"/>
        </w:rPr>
      </w:pPr>
      <w:r w:rsidRPr="007B70B8">
        <w:rPr>
          <w:b/>
          <w:bCs/>
          <w:color w:val="192354" w:themeColor="text2"/>
          <w:sz w:val="32"/>
          <w:szCs w:val="32"/>
        </w:rPr>
        <w:t>Hear By Right – Case Study</w:t>
      </w:r>
    </w:p>
    <w:p w:rsidR="006A37C9" w:rsidRPr="006A37C9" w:rsidRDefault="007B70B8" w:rsidP="00FE2287">
      <w:pPr>
        <w:rPr>
          <w:b/>
          <w:bCs/>
          <w:color w:val="542B8C" w:themeColor="accent5"/>
          <w:sz w:val="24"/>
          <w:szCs w:val="24"/>
        </w:rPr>
      </w:pPr>
      <w:r w:rsidRPr="00503CE8">
        <w:rPr>
          <w:b/>
          <w:bCs/>
          <w:color w:val="0070C0"/>
          <w:sz w:val="24"/>
          <w:szCs w:val="24"/>
        </w:rPr>
        <w:t>Please complete</w:t>
      </w:r>
      <w:r w:rsidR="00503CE8" w:rsidRPr="00503CE8">
        <w:rPr>
          <w:b/>
          <w:bCs/>
          <w:color w:val="0070C0"/>
          <w:sz w:val="24"/>
          <w:szCs w:val="24"/>
        </w:rPr>
        <w:t xml:space="preserve"> this case study template, o</w:t>
      </w:r>
      <w:r w:rsidRPr="00503CE8">
        <w:rPr>
          <w:b/>
          <w:bCs/>
          <w:color w:val="0070C0"/>
          <w:sz w:val="24"/>
          <w:szCs w:val="24"/>
        </w:rPr>
        <w:t>nce</w:t>
      </w:r>
      <w:r w:rsidR="00503CE8" w:rsidRPr="00503CE8">
        <w:rPr>
          <w:b/>
          <w:bCs/>
          <w:color w:val="0070C0"/>
          <w:sz w:val="24"/>
          <w:szCs w:val="24"/>
        </w:rPr>
        <w:t xml:space="preserve"> you’ve</w:t>
      </w:r>
      <w:r w:rsidRPr="00503CE8">
        <w:rPr>
          <w:b/>
          <w:bCs/>
          <w:color w:val="0070C0"/>
          <w:sz w:val="24"/>
          <w:szCs w:val="24"/>
        </w:rPr>
        <w:t xml:space="preserve"> finished your Hear </w:t>
      </w:r>
      <w:r w:rsidR="00503CE8">
        <w:rPr>
          <w:b/>
          <w:bCs/>
          <w:color w:val="0070C0"/>
          <w:sz w:val="24"/>
          <w:szCs w:val="24"/>
        </w:rPr>
        <w:t>b</w:t>
      </w:r>
      <w:r w:rsidRPr="00503CE8">
        <w:rPr>
          <w:b/>
          <w:bCs/>
          <w:color w:val="0070C0"/>
          <w:sz w:val="24"/>
          <w:szCs w:val="24"/>
        </w:rPr>
        <w:t xml:space="preserve">y Right </w:t>
      </w:r>
      <w:proofErr w:type="spellStart"/>
      <w:r w:rsidRPr="00503CE8">
        <w:rPr>
          <w:b/>
          <w:bCs/>
          <w:color w:val="0070C0"/>
          <w:sz w:val="24"/>
          <w:szCs w:val="24"/>
        </w:rPr>
        <w:t>self assessment</w:t>
      </w:r>
      <w:proofErr w:type="spellEnd"/>
      <w:r w:rsidR="00503CE8">
        <w:rPr>
          <w:b/>
          <w:bCs/>
          <w:color w:val="0070C0"/>
          <w:sz w:val="24"/>
          <w:szCs w:val="24"/>
        </w:rPr>
        <w:t>,</w:t>
      </w:r>
      <w:r w:rsidRPr="00503CE8">
        <w:rPr>
          <w:b/>
          <w:bCs/>
          <w:color w:val="0070C0"/>
          <w:sz w:val="24"/>
          <w:szCs w:val="24"/>
        </w:rPr>
        <w:t xml:space="preserve"> and send to </w:t>
      </w:r>
      <w:hyperlink r:id="rId11" w:history="1">
        <w:r w:rsidRPr="00503CE8">
          <w:rPr>
            <w:rStyle w:val="Hyperlink"/>
            <w:b/>
            <w:bCs/>
            <w:color w:val="542B8C" w:themeColor="accent5"/>
            <w:sz w:val="24"/>
            <w:szCs w:val="24"/>
          </w:rPr>
          <w:t>hearbyright@nya.org.uk</w:t>
        </w:r>
      </w:hyperlink>
    </w:p>
    <w:p w:rsidR="006A37C9" w:rsidRPr="006A37C9" w:rsidRDefault="006A37C9" w:rsidP="00FE2287">
      <w:pPr>
        <w:rPr>
          <w:b/>
          <w:bCs/>
          <w:color w:val="542B8C" w:themeColor="accent5"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Y="3257"/>
        <w:tblW w:w="0" w:type="auto"/>
        <w:tblBorders>
          <w:top w:val="single" w:sz="18" w:space="0" w:color="562583"/>
          <w:left w:val="single" w:sz="18" w:space="0" w:color="562583"/>
          <w:bottom w:val="single" w:sz="18" w:space="0" w:color="562583"/>
          <w:right w:val="single" w:sz="18" w:space="0" w:color="562583"/>
          <w:insideH w:val="single" w:sz="18" w:space="0" w:color="562583"/>
          <w:insideV w:val="single" w:sz="18" w:space="0" w:color="562583"/>
        </w:tblBorders>
        <w:tblLook w:val="04A0" w:firstRow="1" w:lastRow="0" w:firstColumn="1" w:lastColumn="0" w:noHBand="0" w:noVBand="1"/>
      </w:tblPr>
      <w:tblGrid>
        <w:gridCol w:w="3876"/>
        <w:gridCol w:w="5824"/>
      </w:tblGrid>
      <w:tr w:rsidR="006A37C9" w:rsidTr="006A37C9">
        <w:tc>
          <w:tcPr>
            <w:tcW w:w="3876" w:type="dxa"/>
            <w:tcBorders>
              <w:bottom w:val="single" w:sz="4" w:space="0" w:color="FFFFFF" w:themeColor="background1"/>
            </w:tcBorders>
            <w:shd w:val="clear" w:color="auto" w:fill="562583"/>
          </w:tcPr>
          <w:p w:rsidR="006A37C9" w:rsidRDefault="006A37C9" w:rsidP="006A37C9">
            <w:pPr>
              <w:tabs>
                <w:tab w:val="left" w:pos="6140"/>
              </w:tabs>
              <w:rPr>
                <w:b/>
                <w:color w:val="FFFFFF" w:themeColor="background1"/>
              </w:rPr>
            </w:pPr>
          </w:p>
          <w:p w:rsidR="006A37C9" w:rsidRDefault="006A37C9" w:rsidP="006A37C9">
            <w:pPr>
              <w:tabs>
                <w:tab w:val="left" w:pos="6140"/>
              </w:tabs>
              <w:rPr>
                <w:b/>
                <w:color w:val="FFFFFF" w:themeColor="background1"/>
              </w:rPr>
            </w:pPr>
            <w:r w:rsidRPr="00E36671">
              <w:rPr>
                <w:b/>
                <w:color w:val="FFFFFF" w:themeColor="background1"/>
              </w:rPr>
              <w:t xml:space="preserve">Your </w:t>
            </w:r>
            <w:proofErr w:type="gramStart"/>
            <w:r w:rsidRPr="00E36671">
              <w:rPr>
                <w:b/>
                <w:color w:val="FFFFFF" w:themeColor="background1"/>
              </w:rPr>
              <w:t>contact</w:t>
            </w:r>
            <w:proofErr w:type="gramEnd"/>
            <w:r w:rsidRPr="00E36671">
              <w:rPr>
                <w:b/>
                <w:color w:val="FFFFFF" w:themeColor="background1"/>
              </w:rPr>
              <w:t xml:space="preserve"> name</w:t>
            </w:r>
          </w:p>
          <w:p w:rsidR="006A37C9" w:rsidRPr="00E36671" w:rsidRDefault="006A37C9" w:rsidP="006A37C9">
            <w:pPr>
              <w:tabs>
                <w:tab w:val="left" w:pos="6140"/>
              </w:tabs>
              <w:rPr>
                <w:b/>
                <w:color w:val="FFFFFF" w:themeColor="background1"/>
              </w:rPr>
            </w:pPr>
          </w:p>
        </w:tc>
        <w:tc>
          <w:tcPr>
            <w:tcW w:w="5824" w:type="dxa"/>
          </w:tcPr>
          <w:p w:rsidR="006A37C9" w:rsidRDefault="006A37C9" w:rsidP="006A37C9">
            <w:pPr>
              <w:tabs>
                <w:tab w:val="left" w:pos="6140"/>
              </w:tabs>
            </w:pPr>
          </w:p>
        </w:tc>
      </w:tr>
      <w:tr w:rsidR="006A37C9" w:rsidTr="006A37C9">
        <w:tc>
          <w:tcPr>
            <w:tcW w:w="38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562583"/>
          </w:tcPr>
          <w:p w:rsidR="006A37C9" w:rsidRDefault="006A37C9" w:rsidP="006A37C9">
            <w:pPr>
              <w:tabs>
                <w:tab w:val="left" w:pos="6140"/>
              </w:tabs>
              <w:rPr>
                <w:b/>
                <w:color w:val="FFFFFF" w:themeColor="background1"/>
              </w:rPr>
            </w:pPr>
          </w:p>
          <w:p w:rsidR="006A37C9" w:rsidRPr="00E36671" w:rsidRDefault="006A37C9" w:rsidP="006A37C9">
            <w:pPr>
              <w:tabs>
                <w:tab w:val="left" w:pos="6140"/>
              </w:tabs>
              <w:rPr>
                <w:b/>
                <w:color w:val="FFFFFF" w:themeColor="background1"/>
              </w:rPr>
            </w:pPr>
            <w:r w:rsidRPr="00E36671">
              <w:rPr>
                <w:b/>
                <w:color w:val="FFFFFF" w:themeColor="background1"/>
              </w:rPr>
              <w:t>Your contact email</w:t>
            </w:r>
          </w:p>
        </w:tc>
        <w:tc>
          <w:tcPr>
            <w:tcW w:w="5824" w:type="dxa"/>
          </w:tcPr>
          <w:p w:rsidR="006A37C9" w:rsidRDefault="006A37C9" w:rsidP="006A37C9">
            <w:pPr>
              <w:tabs>
                <w:tab w:val="left" w:pos="6140"/>
              </w:tabs>
            </w:pPr>
          </w:p>
          <w:p w:rsidR="006A37C9" w:rsidRDefault="006A37C9" w:rsidP="006A37C9">
            <w:pPr>
              <w:tabs>
                <w:tab w:val="left" w:pos="6140"/>
              </w:tabs>
            </w:pPr>
          </w:p>
          <w:p w:rsidR="006A37C9" w:rsidRDefault="006A37C9" w:rsidP="006A37C9">
            <w:pPr>
              <w:tabs>
                <w:tab w:val="left" w:pos="6140"/>
              </w:tabs>
            </w:pPr>
          </w:p>
        </w:tc>
      </w:tr>
      <w:tr w:rsidR="006A37C9" w:rsidTr="006A37C9">
        <w:tc>
          <w:tcPr>
            <w:tcW w:w="38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562583"/>
          </w:tcPr>
          <w:p w:rsidR="006A37C9" w:rsidRDefault="006A37C9" w:rsidP="006A37C9">
            <w:pPr>
              <w:tabs>
                <w:tab w:val="left" w:pos="6140"/>
              </w:tabs>
              <w:rPr>
                <w:b/>
                <w:color w:val="FFFFFF" w:themeColor="background1"/>
              </w:rPr>
            </w:pPr>
          </w:p>
          <w:p w:rsidR="006A37C9" w:rsidRPr="00E36671" w:rsidRDefault="006A37C9" w:rsidP="006A37C9">
            <w:pPr>
              <w:tabs>
                <w:tab w:val="left" w:pos="6140"/>
              </w:tabs>
              <w:rPr>
                <w:b/>
                <w:color w:val="FFFFFF" w:themeColor="background1"/>
              </w:rPr>
            </w:pPr>
            <w:r w:rsidRPr="00E36671">
              <w:rPr>
                <w:b/>
                <w:color w:val="FFFFFF" w:themeColor="background1"/>
              </w:rPr>
              <w:t>Your contact number</w:t>
            </w:r>
          </w:p>
        </w:tc>
        <w:tc>
          <w:tcPr>
            <w:tcW w:w="5824" w:type="dxa"/>
          </w:tcPr>
          <w:p w:rsidR="006A37C9" w:rsidRDefault="006A37C9" w:rsidP="006A37C9">
            <w:pPr>
              <w:tabs>
                <w:tab w:val="left" w:pos="6140"/>
              </w:tabs>
            </w:pPr>
          </w:p>
          <w:p w:rsidR="006A37C9" w:rsidRDefault="006A37C9" w:rsidP="006A37C9">
            <w:pPr>
              <w:tabs>
                <w:tab w:val="left" w:pos="6140"/>
              </w:tabs>
            </w:pPr>
          </w:p>
          <w:p w:rsidR="006A37C9" w:rsidRDefault="006A37C9" w:rsidP="006A37C9">
            <w:pPr>
              <w:tabs>
                <w:tab w:val="left" w:pos="6140"/>
              </w:tabs>
            </w:pPr>
          </w:p>
        </w:tc>
      </w:tr>
      <w:tr w:rsidR="006A37C9" w:rsidTr="006A37C9">
        <w:tc>
          <w:tcPr>
            <w:tcW w:w="38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562583"/>
          </w:tcPr>
          <w:p w:rsidR="006A37C9" w:rsidRDefault="006A37C9" w:rsidP="006A37C9">
            <w:pPr>
              <w:tabs>
                <w:tab w:val="left" w:pos="6140"/>
              </w:tabs>
              <w:rPr>
                <w:b/>
                <w:color w:val="FFFFFF" w:themeColor="background1"/>
              </w:rPr>
            </w:pPr>
          </w:p>
          <w:p w:rsidR="006A37C9" w:rsidRPr="00E36671" w:rsidRDefault="006A37C9" w:rsidP="006A37C9">
            <w:pPr>
              <w:tabs>
                <w:tab w:val="left" w:pos="6140"/>
              </w:tabs>
              <w:rPr>
                <w:b/>
                <w:color w:val="FFFFFF" w:themeColor="background1"/>
              </w:rPr>
            </w:pPr>
            <w:r w:rsidRPr="00E36671">
              <w:rPr>
                <w:b/>
                <w:color w:val="FFFFFF" w:themeColor="background1"/>
              </w:rPr>
              <w:t>Your organisation</w:t>
            </w:r>
          </w:p>
        </w:tc>
        <w:tc>
          <w:tcPr>
            <w:tcW w:w="5824" w:type="dxa"/>
          </w:tcPr>
          <w:p w:rsidR="006A37C9" w:rsidRDefault="006A37C9" w:rsidP="006A37C9">
            <w:pPr>
              <w:tabs>
                <w:tab w:val="left" w:pos="6140"/>
              </w:tabs>
            </w:pPr>
          </w:p>
          <w:p w:rsidR="006A37C9" w:rsidRDefault="006A37C9" w:rsidP="006A37C9">
            <w:pPr>
              <w:tabs>
                <w:tab w:val="left" w:pos="6140"/>
              </w:tabs>
            </w:pPr>
          </w:p>
          <w:p w:rsidR="006A37C9" w:rsidRDefault="006A37C9" w:rsidP="006A37C9">
            <w:pPr>
              <w:tabs>
                <w:tab w:val="left" w:pos="6140"/>
              </w:tabs>
            </w:pPr>
          </w:p>
        </w:tc>
      </w:tr>
      <w:tr w:rsidR="006A37C9" w:rsidTr="006A37C9">
        <w:tc>
          <w:tcPr>
            <w:tcW w:w="38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562583"/>
          </w:tcPr>
          <w:p w:rsidR="006A37C9" w:rsidRDefault="006A37C9" w:rsidP="006A37C9">
            <w:pPr>
              <w:tabs>
                <w:tab w:val="left" w:pos="6140"/>
              </w:tabs>
              <w:rPr>
                <w:b/>
                <w:color w:val="FFFFFF" w:themeColor="background1"/>
              </w:rPr>
            </w:pPr>
          </w:p>
          <w:p w:rsidR="006A37C9" w:rsidRPr="00E36671" w:rsidRDefault="006A37C9" w:rsidP="006A37C9">
            <w:pPr>
              <w:tabs>
                <w:tab w:val="left" w:pos="6140"/>
              </w:tabs>
              <w:rPr>
                <w:b/>
                <w:color w:val="FFFFFF" w:themeColor="background1"/>
              </w:rPr>
            </w:pPr>
            <w:r w:rsidRPr="00E36671">
              <w:rPr>
                <w:b/>
                <w:color w:val="FFFFFF" w:themeColor="background1"/>
              </w:rPr>
              <w:t>Address of organisation</w:t>
            </w:r>
          </w:p>
        </w:tc>
        <w:tc>
          <w:tcPr>
            <w:tcW w:w="5824" w:type="dxa"/>
          </w:tcPr>
          <w:p w:rsidR="006A37C9" w:rsidRDefault="006A37C9" w:rsidP="006A37C9">
            <w:pPr>
              <w:tabs>
                <w:tab w:val="left" w:pos="6140"/>
              </w:tabs>
            </w:pPr>
          </w:p>
          <w:p w:rsidR="006A37C9" w:rsidRDefault="006A37C9" w:rsidP="006A37C9">
            <w:pPr>
              <w:tabs>
                <w:tab w:val="left" w:pos="6140"/>
              </w:tabs>
            </w:pPr>
          </w:p>
          <w:p w:rsidR="006A37C9" w:rsidRDefault="006A37C9" w:rsidP="006A37C9">
            <w:pPr>
              <w:tabs>
                <w:tab w:val="left" w:pos="6140"/>
              </w:tabs>
            </w:pPr>
          </w:p>
          <w:p w:rsidR="006A37C9" w:rsidRDefault="006A37C9" w:rsidP="006A37C9">
            <w:pPr>
              <w:tabs>
                <w:tab w:val="left" w:pos="6140"/>
              </w:tabs>
            </w:pPr>
          </w:p>
          <w:p w:rsidR="006A37C9" w:rsidRDefault="006A37C9" w:rsidP="006A37C9">
            <w:pPr>
              <w:tabs>
                <w:tab w:val="left" w:pos="6140"/>
              </w:tabs>
            </w:pPr>
          </w:p>
          <w:p w:rsidR="006A37C9" w:rsidRDefault="006A37C9" w:rsidP="006A37C9">
            <w:pPr>
              <w:tabs>
                <w:tab w:val="left" w:pos="6140"/>
              </w:tabs>
            </w:pPr>
          </w:p>
          <w:p w:rsidR="006A37C9" w:rsidRDefault="006A37C9" w:rsidP="006A37C9">
            <w:pPr>
              <w:tabs>
                <w:tab w:val="left" w:pos="6140"/>
              </w:tabs>
            </w:pPr>
          </w:p>
          <w:p w:rsidR="006A37C9" w:rsidRDefault="006A37C9" w:rsidP="006A37C9">
            <w:pPr>
              <w:tabs>
                <w:tab w:val="left" w:pos="6140"/>
              </w:tabs>
            </w:pPr>
          </w:p>
        </w:tc>
      </w:tr>
      <w:tr w:rsidR="006A37C9" w:rsidTr="006A37C9">
        <w:tc>
          <w:tcPr>
            <w:tcW w:w="38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562583"/>
          </w:tcPr>
          <w:p w:rsidR="006A37C9" w:rsidRDefault="006A37C9" w:rsidP="006A37C9">
            <w:pPr>
              <w:tabs>
                <w:tab w:val="left" w:pos="6140"/>
              </w:tabs>
              <w:rPr>
                <w:b/>
                <w:color w:val="FFFFFF" w:themeColor="background1"/>
              </w:rPr>
            </w:pPr>
          </w:p>
          <w:p w:rsidR="006A37C9" w:rsidRDefault="006A37C9" w:rsidP="006A37C9">
            <w:pPr>
              <w:tabs>
                <w:tab w:val="left" w:pos="6140"/>
              </w:tabs>
              <w:rPr>
                <w:b/>
                <w:color w:val="FFFFFF" w:themeColor="background1"/>
              </w:rPr>
            </w:pPr>
            <w:r w:rsidRPr="00E36671">
              <w:rPr>
                <w:b/>
                <w:color w:val="FFFFFF" w:themeColor="background1"/>
              </w:rPr>
              <w:t>Age range of young people working with</w:t>
            </w:r>
          </w:p>
          <w:p w:rsidR="006A37C9" w:rsidRDefault="006A37C9" w:rsidP="006A37C9">
            <w:pPr>
              <w:tabs>
                <w:tab w:val="left" w:pos="6140"/>
              </w:tabs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(0-4, 4-11, 11-16, 16+)</w:t>
            </w:r>
          </w:p>
          <w:p w:rsidR="006A37C9" w:rsidRPr="00E36671" w:rsidRDefault="006A37C9" w:rsidP="006A37C9">
            <w:pPr>
              <w:tabs>
                <w:tab w:val="left" w:pos="6140"/>
              </w:tabs>
              <w:rPr>
                <w:b/>
                <w:color w:val="FFFFFF" w:themeColor="background1"/>
              </w:rPr>
            </w:pPr>
          </w:p>
        </w:tc>
        <w:tc>
          <w:tcPr>
            <w:tcW w:w="5824" w:type="dxa"/>
          </w:tcPr>
          <w:p w:rsidR="006A37C9" w:rsidRDefault="006A37C9" w:rsidP="006A37C9">
            <w:pPr>
              <w:tabs>
                <w:tab w:val="left" w:pos="6140"/>
              </w:tabs>
            </w:pPr>
          </w:p>
          <w:p w:rsidR="006A37C9" w:rsidRDefault="006A37C9" w:rsidP="006A37C9">
            <w:pPr>
              <w:tabs>
                <w:tab w:val="left" w:pos="6140"/>
              </w:tabs>
            </w:pPr>
          </w:p>
          <w:p w:rsidR="006A37C9" w:rsidRDefault="006A37C9" w:rsidP="006A37C9">
            <w:pPr>
              <w:tabs>
                <w:tab w:val="left" w:pos="6140"/>
              </w:tabs>
            </w:pPr>
          </w:p>
        </w:tc>
      </w:tr>
    </w:tbl>
    <w:p w:rsidR="006A37C9" w:rsidRPr="006A37C9" w:rsidRDefault="006A37C9" w:rsidP="006A37C9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eastAsia="en-GB"/>
          <w14:ligatures w14:val="none"/>
        </w:rPr>
      </w:pPr>
      <w:r w:rsidRPr="006A37C9">
        <w:rPr>
          <w:rFonts w:ascii="Calibri" w:eastAsia="Times New Roman" w:hAnsi="Calibri" w:cs="Calibri"/>
          <w:kern w:val="0"/>
          <w:lang w:eastAsia="en-GB"/>
          <w14:ligatures w14:val="none"/>
        </w:rPr>
        <w:t> </w:t>
      </w:r>
    </w:p>
    <w:p w:rsidR="006A37C9" w:rsidRDefault="006A37C9" w:rsidP="006A37C9">
      <w:pPr>
        <w:rPr>
          <w:b/>
          <w:bCs/>
          <w:i/>
          <w:iCs/>
          <w:color w:val="0070C0"/>
          <w:sz w:val="24"/>
          <w:szCs w:val="24"/>
        </w:rPr>
      </w:pPr>
    </w:p>
    <w:p w:rsidR="006A37C9" w:rsidRDefault="006A37C9" w:rsidP="006A37C9"/>
    <w:tbl>
      <w:tblPr>
        <w:tblStyle w:val="GridTable1Light-Accent1"/>
        <w:tblW w:w="0" w:type="auto"/>
        <w:tblBorders>
          <w:top w:val="single" w:sz="18" w:space="0" w:color="0070C0"/>
          <w:left w:val="single" w:sz="18" w:space="0" w:color="0070C0"/>
          <w:bottom w:val="single" w:sz="18" w:space="0" w:color="0070C0"/>
          <w:right w:val="single" w:sz="18" w:space="0" w:color="0070C0"/>
          <w:insideH w:val="single" w:sz="18" w:space="0" w:color="0070C0"/>
          <w:insideV w:val="single" w:sz="18" w:space="0" w:color="0070C0"/>
        </w:tblBorders>
        <w:tblLook w:val="04A0" w:firstRow="1" w:lastRow="0" w:firstColumn="1" w:lastColumn="0" w:noHBand="0" w:noVBand="1"/>
      </w:tblPr>
      <w:tblGrid>
        <w:gridCol w:w="9700"/>
      </w:tblGrid>
      <w:tr w:rsidR="006A37C9" w:rsidRPr="008657FE" w:rsidTr="00597B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0" w:type="dxa"/>
            <w:tcBorders>
              <w:top w:val="single" w:sz="18" w:space="0" w:color="562583"/>
              <w:left w:val="single" w:sz="18" w:space="0" w:color="562583"/>
              <w:bottom w:val="single" w:sz="18" w:space="0" w:color="562583"/>
              <w:right w:val="single" w:sz="18" w:space="0" w:color="562583"/>
            </w:tcBorders>
            <w:shd w:val="clear" w:color="auto" w:fill="562583"/>
          </w:tcPr>
          <w:p w:rsidR="006A37C9" w:rsidRDefault="006A37C9" w:rsidP="00597B1B">
            <w:pPr>
              <w:rPr>
                <w:b w:val="0"/>
                <w:bCs w:val="0"/>
                <w:color w:val="FFFFFF" w:themeColor="background1"/>
              </w:rPr>
            </w:pPr>
            <w:r>
              <w:rPr>
                <w:color w:val="FFFFFF" w:themeColor="background1"/>
              </w:rPr>
              <w:t xml:space="preserve">Please use 500 words max to showcase positive outcomes from your Hear </w:t>
            </w:r>
            <w:r>
              <w:rPr>
                <w:color w:val="FFFFFF" w:themeColor="background1"/>
              </w:rPr>
              <w:t>b</w:t>
            </w:r>
            <w:r>
              <w:rPr>
                <w:color w:val="FFFFFF" w:themeColor="background1"/>
              </w:rPr>
              <w:t xml:space="preserve">y Right journey </w:t>
            </w:r>
          </w:p>
          <w:p w:rsidR="006A37C9" w:rsidRDefault="006A37C9" w:rsidP="00597B1B">
            <w:pPr>
              <w:rPr>
                <w:b w:val="0"/>
                <w:bCs w:val="0"/>
                <w:color w:val="FFFFFF" w:themeColor="background1"/>
              </w:rPr>
            </w:pPr>
          </w:p>
          <w:p w:rsidR="006A37C9" w:rsidRPr="008657FE" w:rsidRDefault="006A37C9" w:rsidP="00597B1B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 xml:space="preserve">(For example, this could be new policies you have created, testimonials, new strategies, youth voice and influence outcomes and more) </w:t>
            </w:r>
          </w:p>
        </w:tc>
      </w:tr>
      <w:tr w:rsidR="006A37C9" w:rsidTr="00597B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0" w:type="dxa"/>
            <w:tcBorders>
              <w:top w:val="single" w:sz="18" w:space="0" w:color="562583"/>
              <w:left w:val="single" w:sz="18" w:space="0" w:color="562583"/>
              <w:bottom w:val="single" w:sz="18" w:space="0" w:color="562583"/>
              <w:right w:val="single" w:sz="18" w:space="0" w:color="562583"/>
            </w:tcBorders>
          </w:tcPr>
          <w:p w:rsidR="006A37C9" w:rsidRDefault="006A37C9" w:rsidP="00597B1B"/>
          <w:p w:rsidR="006A37C9" w:rsidRDefault="006A37C9" w:rsidP="00597B1B">
            <w:pPr>
              <w:rPr>
                <w:b w:val="0"/>
                <w:bCs w:val="0"/>
              </w:rPr>
            </w:pPr>
          </w:p>
          <w:p w:rsidR="006A37C9" w:rsidRDefault="006A37C9" w:rsidP="00597B1B">
            <w:pPr>
              <w:rPr>
                <w:b w:val="0"/>
                <w:bCs w:val="0"/>
              </w:rPr>
            </w:pPr>
          </w:p>
          <w:p w:rsidR="006A37C9" w:rsidRDefault="006A37C9" w:rsidP="00597B1B">
            <w:pPr>
              <w:rPr>
                <w:b w:val="0"/>
                <w:bCs w:val="0"/>
              </w:rPr>
            </w:pPr>
          </w:p>
          <w:p w:rsidR="006A37C9" w:rsidRDefault="006A37C9" w:rsidP="00597B1B">
            <w:pPr>
              <w:rPr>
                <w:b w:val="0"/>
                <w:bCs w:val="0"/>
              </w:rPr>
            </w:pPr>
          </w:p>
          <w:p w:rsidR="006A37C9" w:rsidRDefault="006A37C9" w:rsidP="00597B1B">
            <w:pPr>
              <w:rPr>
                <w:b w:val="0"/>
                <w:bCs w:val="0"/>
              </w:rPr>
            </w:pPr>
          </w:p>
          <w:p w:rsidR="006A37C9" w:rsidRDefault="006A37C9" w:rsidP="00597B1B">
            <w:pPr>
              <w:rPr>
                <w:b w:val="0"/>
                <w:bCs w:val="0"/>
              </w:rPr>
            </w:pPr>
          </w:p>
          <w:p w:rsidR="006A37C9" w:rsidRDefault="006A37C9" w:rsidP="00597B1B">
            <w:pPr>
              <w:rPr>
                <w:b w:val="0"/>
                <w:bCs w:val="0"/>
              </w:rPr>
            </w:pPr>
          </w:p>
          <w:p w:rsidR="006A37C9" w:rsidRDefault="006A37C9" w:rsidP="00597B1B">
            <w:pPr>
              <w:rPr>
                <w:b w:val="0"/>
                <w:bCs w:val="0"/>
              </w:rPr>
            </w:pPr>
          </w:p>
          <w:p w:rsidR="006A37C9" w:rsidRDefault="006A37C9" w:rsidP="00597B1B">
            <w:pPr>
              <w:rPr>
                <w:b w:val="0"/>
                <w:bCs w:val="0"/>
              </w:rPr>
            </w:pPr>
          </w:p>
          <w:p w:rsidR="006A37C9" w:rsidRDefault="006A37C9" w:rsidP="00597B1B">
            <w:pPr>
              <w:rPr>
                <w:b w:val="0"/>
                <w:bCs w:val="0"/>
              </w:rPr>
            </w:pPr>
          </w:p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/>
          <w:p w:rsidR="006A37C9" w:rsidRDefault="006A37C9" w:rsidP="00597B1B">
            <w:pPr>
              <w:rPr>
                <w:b w:val="0"/>
                <w:bCs w:val="0"/>
              </w:rPr>
            </w:pPr>
          </w:p>
          <w:p w:rsidR="006A37C9" w:rsidRDefault="006A37C9" w:rsidP="00597B1B">
            <w:pPr>
              <w:rPr>
                <w:b w:val="0"/>
                <w:bCs w:val="0"/>
              </w:rPr>
            </w:pPr>
          </w:p>
          <w:p w:rsidR="006A37C9" w:rsidRDefault="006A37C9" w:rsidP="00597B1B">
            <w:pPr>
              <w:rPr>
                <w:b w:val="0"/>
                <w:bCs w:val="0"/>
              </w:rPr>
            </w:pPr>
          </w:p>
          <w:p w:rsidR="006A37C9" w:rsidRDefault="006A37C9" w:rsidP="00597B1B">
            <w:pPr>
              <w:rPr>
                <w:b w:val="0"/>
                <w:bCs w:val="0"/>
              </w:rPr>
            </w:pPr>
          </w:p>
          <w:p w:rsidR="006A37C9" w:rsidRDefault="006A37C9" w:rsidP="00597B1B"/>
        </w:tc>
      </w:tr>
    </w:tbl>
    <w:p w:rsidR="007B70B8" w:rsidRDefault="007B70B8" w:rsidP="00FE2287">
      <w:pPr>
        <w:rPr>
          <w:rFonts w:ascii="Arial" w:hAnsi="Arial" w:cs="Arial"/>
        </w:rPr>
      </w:pPr>
    </w:p>
    <w:sectPr w:rsidR="007B70B8" w:rsidSect="004332BD">
      <w:footerReference w:type="even" r:id="rId12"/>
      <w:footerReference w:type="default" r:id="rId13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416B9" w:rsidRDefault="001416B9" w:rsidP="009244C5">
      <w:pPr>
        <w:spacing w:after="0" w:line="240" w:lineRule="auto"/>
      </w:pPr>
      <w:r>
        <w:separator/>
      </w:r>
    </w:p>
  </w:endnote>
  <w:endnote w:type="continuationSeparator" w:id="0">
    <w:p w:rsidR="001416B9" w:rsidRDefault="001416B9" w:rsidP="009244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rna Medium">
    <w:panose1 w:val="020B0604020202020204"/>
    <w:charset w:val="4D"/>
    <w:family w:val="auto"/>
    <w:notTrueType/>
    <w:pitch w:val="variable"/>
    <w:sig w:usb0="A000006F" w:usb1="0000006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517878071"/>
      <w:docPartObj>
        <w:docPartGallery w:val="Page Numbers (Bottom of Page)"/>
        <w:docPartUnique/>
      </w:docPartObj>
    </w:sdtPr>
    <w:sdtContent>
      <w:p w:rsidR="002D712F" w:rsidRDefault="002D712F" w:rsidP="000A401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2D712F" w:rsidRDefault="002D712F" w:rsidP="002D712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  <w:rFonts w:ascii="Borna Medium" w:hAnsi="Borna Medium"/>
        <w:color w:val="253B6D"/>
      </w:rPr>
      <w:id w:val="1218236244"/>
      <w:docPartObj>
        <w:docPartGallery w:val="Page Numbers (Bottom of Page)"/>
        <w:docPartUnique/>
      </w:docPartObj>
    </w:sdtPr>
    <w:sdtContent>
      <w:p w:rsidR="002D712F" w:rsidRPr="002D712F" w:rsidRDefault="002D712F" w:rsidP="002D712F">
        <w:pPr>
          <w:pStyle w:val="Footer"/>
          <w:framePr w:wrap="none" w:vAnchor="text" w:hAnchor="page" w:x="10931" w:y="340"/>
          <w:rPr>
            <w:rStyle w:val="PageNumber"/>
            <w:rFonts w:ascii="Borna Medium" w:hAnsi="Borna Medium"/>
            <w:color w:val="253B6D"/>
          </w:rPr>
        </w:pPr>
        <w:r w:rsidRPr="002D712F">
          <w:rPr>
            <w:rStyle w:val="PageNumber"/>
            <w:rFonts w:ascii="Borna Medium" w:hAnsi="Borna Medium"/>
            <w:color w:val="1580BC"/>
          </w:rPr>
          <w:fldChar w:fldCharType="begin"/>
        </w:r>
        <w:r w:rsidRPr="002D712F">
          <w:rPr>
            <w:rStyle w:val="PageNumber"/>
            <w:rFonts w:ascii="Borna Medium" w:hAnsi="Borna Medium"/>
            <w:color w:val="1580BC"/>
          </w:rPr>
          <w:instrText xml:space="preserve"> PAGE </w:instrText>
        </w:r>
        <w:r w:rsidRPr="002D712F">
          <w:rPr>
            <w:rStyle w:val="PageNumber"/>
            <w:rFonts w:ascii="Borna Medium" w:hAnsi="Borna Medium"/>
            <w:color w:val="1580BC"/>
          </w:rPr>
          <w:fldChar w:fldCharType="separate"/>
        </w:r>
        <w:r w:rsidRPr="002D712F">
          <w:rPr>
            <w:rStyle w:val="PageNumber"/>
            <w:rFonts w:ascii="Borna Medium" w:hAnsi="Borna Medium"/>
            <w:noProof/>
            <w:color w:val="1580BC"/>
          </w:rPr>
          <w:t>4</w:t>
        </w:r>
        <w:r w:rsidRPr="002D712F">
          <w:rPr>
            <w:rStyle w:val="PageNumber"/>
            <w:rFonts w:ascii="Borna Medium" w:hAnsi="Borna Medium"/>
            <w:color w:val="1580BC"/>
          </w:rPr>
          <w:fldChar w:fldCharType="end"/>
        </w:r>
      </w:p>
    </w:sdtContent>
  </w:sdt>
  <w:p w:rsidR="002D712F" w:rsidRDefault="007838FB" w:rsidP="002D712F">
    <w:pPr>
      <w:pStyle w:val="Footer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A6C208C" wp14:editId="5F050219">
              <wp:simplePos x="0" y="0"/>
              <wp:positionH relativeFrom="column">
                <wp:posOffset>293412</wp:posOffset>
              </wp:positionH>
              <wp:positionV relativeFrom="paragraph">
                <wp:posOffset>166618</wp:posOffset>
              </wp:positionV>
              <wp:extent cx="3413760" cy="284269"/>
              <wp:effectExtent l="0" t="0" r="0" b="0"/>
              <wp:wrapNone/>
              <wp:docPr id="496246375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13760" cy="284269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C95B00" w:rsidRPr="002B0C88" w:rsidRDefault="00503CE8">
                          <w:pPr>
                            <w:rPr>
                              <w:rFonts w:ascii="Arial" w:hAnsi="Arial" w:cs="Arial"/>
                              <w:color w:val="FFFFFF" w:themeColor="background1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0"/>
                              <w:szCs w:val="20"/>
                            </w:rPr>
                            <w:t>Hear by Right Ca</w:t>
                          </w:r>
                          <w:r w:rsidR="006A37C9">
                            <w:rPr>
                              <w:rFonts w:ascii="Arial" w:hAnsi="Arial" w:cs="Arial"/>
                              <w:color w:val="FFFFFF" w:themeColor="background1"/>
                              <w:sz w:val="20"/>
                              <w:szCs w:val="20"/>
                            </w:rPr>
                            <w:t>se Study Template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A6C208C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23.1pt;margin-top:13.1pt;width:268.8pt;height:22.4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" filled="f" stroked="f" strokeweight=".5pt">
              <v:textbox>
                <w:txbxContent>
                  <w:p w:rsidR="00C95B00" w:rsidRPr="002B0C88" w:rsidRDefault="00503CE8">
                    <w:pPr>
                      <w:rPr>
                        <w:rFonts w:ascii="Arial" w:hAnsi="Arial" w:cs="Arial"/>
                        <w:color w:val="FFFFFF" w:themeColor="background1"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color w:val="FFFFFF" w:themeColor="background1"/>
                        <w:sz w:val="20"/>
                        <w:szCs w:val="20"/>
                      </w:rPr>
                      <w:t>Hear by Right Ca</w:t>
                    </w:r>
                    <w:r w:rsidR="006A37C9">
                      <w:rPr>
                        <w:rFonts w:ascii="Arial" w:hAnsi="Arial" w:cs="Arial"/>
                        <w:color w:val="FFFFFF" w:themeColor="background1"/>
                        <w:sz w:val="20"/>
                        <w:szCs w:val="20"/>
                      </w:rPr>
                      <w:t>se Study Template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4384" behindDoc="1" locked="0" layoutInCell="1" allowOverlap="1" wp14:anchorId="7E90005B" wp14:editId="37DFB1FE">
          <wp:simplePos x="0" y="0"/>
          <wp:positionH relativeFrom="column">
            <wp:posOffset>-361824</wp:posOffset>
          </wp:positionH>
          <wp:positionV relativeFrom="paragraph">
            <wp:posOffset>150167</wp:posOffset>
          </wp:positionV>
          <wp:extent cx="684278" cy="253363"/>
          <wp:effectExtent l="0" t="0" r="0" b="1270"/>
          <wp:wrapNone/>
          <wp:docPr id="378667203" name="Picture 1" descr="A black background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8667203" name="Picture 1" descr="A black background with white text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097" t="19148" r="16986" b="37488"/>
                  <a:stretch/>
                </pic:blipFill>
                <pic:spPr bwMode="auto">
                  <a:xfrm>
                    <a:off x="0" y="0"/>
                    <a:ext cx="687261" cy="25446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95B00">
      <w:rPr>
        <w:noProof/>
      </w:rPr>
      <w:drawing>
        <wp:anchor distT="0" distB="0" distL="114300" distR="114300" simplePos="0" relativeHeight="251662336" behindDoc="1" locked="0" layoutInCell="1" allowOverlap="1" wp14:anchorId="0F4EFE9D" wp14:editId="648A97E3">
          <wp:simplePos x="0" y="0"/>
          <wp:positionH relativeFrom="column">
            <wp:posOffset>-838200</wp:posOffset>
          </wp:positionH>
          <wp:positionV relativeFrom="paragraph">
            <wp:posOffset>-485775</wp:posOffset>
          </wp:positionV>
          <wp:extent cx="7878445" cy="1106805"/>
          <wp:effectExtent l="0" t="0" r="0" b="0"/>
          <wp:wrapNone/>
          <wp:docPr id="1903021166" name="Picture 3" descr="A white background with black dot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3021166" name="Picture 3" descr="A white background with black dots&#10;&#10;Description automatically generated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0074"/>
                  <a:stretch/>
                </pic:blipFill>
                <pic:spPr bwMode="auto">
                  <a:xfrm>
                    <a:off x="0" y="0"/>
                    <a:ext cx="7878445" cy="11068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416B9" w:rsidRDefault="001416B9" w:rsidP="009244C5">
      <w:pPr>
        <w:spacing w:after="0" w:line="240" w:lineRule="auto"/>
      </w:pPr>
      <w:r>
        <w:separator/>
      </w:r>
    </w:p>
  </w:footnote>
  <w:footnote w:type="continuationSeparator" w:id="0">
    <w:p w:rsidR="001416B9" w:rsidRDefault="001416B9" w:rsidP="009244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DE1"/>
    <w:multiLevelType w:val="hybridMultilevel"/>
    <w:tmpl w:val="825CA43E"/>
    <w:lvl w:ilvl="0" w:tplc="CBFC2C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0297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177A0F"/>
    <w:multiLevelType w:val="multilevel"/>
    <w:tmpl w:val="8C4827B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510" w:hanging="5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7016090"/>
    <w:multiLevelType w:val="multilevel"/>
    <w:tmpl w:val="7F9AA68E"/>
    <w:lvl w:ilvl="0">
      <w:start w:val="2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" w15:restartNumberingAfterBreak="0">
    <w:nsid w:val="16D80994"/>
    <w:multiLevelType w:val="multilevel"/>
    <w:tmpl w:val="68F4B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C5359FF"/>
    <w:multiLevelType w:val="multilevel"/>
    <w:tmpl w:val="B2B8F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3203C55"/>
    <w:multiLevelType w:val="multilevel"/>
    <w:tmpl w:val="89005DC6"/>
    <w:lvl w:ilvl="0">
      <w:start w:val="4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6" w15:restartNumberingAfterBreak="0">
    <w:nsid w:val="3C6C2DF3"/>
    <w:multiLevelType w:val="hybridMultilevel"/>
    <w:tmpl w:val="37C84B7E"/>
    <w:lvl w:ilvl="0" w:tplc="2506AD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580BC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B232A4"/>
    <w:multiLevelType w:val="hybridMultilevel"/>
    <w:tmpl w:val="EBFCD7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696B6E"/>
    <w:multiLevelType w:val="hybridMultilevel"/>
    <w:tmpl w:val="54E4014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1653172"/>
    <w:multiLevelType w:val="multilevel"/>
    <w:tmpl w:val="52A04AE8"/>
    <w:lvl w:ilvl="0">
      <w:start w:val="3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0" w15:restartNumberingAfterBreak="0">
    <w:nsid w:val="65E66A97"/>
    <w:multiLevelType w:val="multilevel"/>
    <w:tmpl w:val="C8B41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692B6211"/>
    <w:multiLevelType w:val="multilevel"/>
    <w:tmpl w:val="FD7C1336"/>
    <w:lvl w:ilvl="0">
      <w:start w:val="1"/>
      <w:numFmt w:val="decimal"/>
      <w:lvlText w:val="%1.0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0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num w:numId="1" w16cid:durableId="530344793">
    <w:abstractNumId w:val="1"/>
  </w:num>
  <w:num w:numId="2" w16cid:durableId="1704475714">
    <w:abstractNumId w:val="5"/>
  </w:num>
  <w:num w:numId="3" w16cid:durableId="592277754">
    <w:abstractNumId w:val="2"/>
  </w:num>
  <w:num w:numId="4" w16cid:durableId="2090272183">
    <w:abstractNumId w:val="9"/>
  </w:num>
  <w:num w:numId="5" w16cid:durableId="1858806327">
    <w:abstractNumId w:val="7"/>
  </w:num>
  <w:num w:numId="6" w16cid:durableId="1333988684">
    <w:abstractNumId w:val="11"/>
  </w:num>
  <w:num w:numId="7" w16cid:durableId="1531795543">
    <w:abstractNumId w:val="0"/>
  </w:num>
  <w:num w:numId="8" w16cid:durableId="1828474698">
    <w:abstractNumId w:val="6"/>
  </w:num>
  <w:num w:numId="9" w16cid:durableId="951984803">
    <w:abstractNumId w:val="3"/>
  </w:num>
  <w:num w:numId="10" w16cid:durableId="1982154809">
    <w:abstractNumId w:val="4"/>
  </w:num>
  <w:num w:numId="11" w16cid:durableId="26106982">
    <w:abstractNumId w:val="10"/>
  </w:num>
  <w:num w:numId="12" w16cid:durableId="128950518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33A"/>
    <w:rsid w:val="000409A4"/>
    <w:rsid w:val="00042DD9"/>
    <w:rsid w:val="0004357C"/>
    <w:rsid w:val="00047A62"/>
    <w:rsid w:val="00060688"/>
    <w:rsid w:val="00065F20"/>
    <w:rsid w:val="00086858"/>
    <w:rsid w:val="00090C56"/>
    <w:rsid w:val="000A5795"/>
    <w:rsid w:val="000B7419"/>
    <w:rsid w:val="000C52FD"/>
    <w:rsid w:val="000D04D0"/>
    <w:rsid w:val="000D7A9B"/>
    <w:rsid w:val="000E3033"/>
    <w:rsid w:val="001244B0"/>
    <w:rsid w:val="00125012"/>
    <w:rsid w:val="001416B9"/>
    <w:rsid w:val="00150B83"/>
    <w:rsid w:val="0016515D"/>
    <w:rsid w:val="00173815"/>
    <w:rsid w:val="00177F83"/>
    <w:rsid w:val="0019317F"/>
    <w:rsid w:val="001C2ACC"/>
    <w:rsid w:val="001C710D"/>
    <w:rsid w:val="001D2CC6"/>
    <w:rsid w:val="001F410C"/>
    <w:rsid w:val="00220456"/>
    <w:rsid w:val="00225731"/>
    <w:rsid w:val="0023233A"/>
    <w:rsid w:val="00245388"/>
    <w:rsid w:val="00246F91"/>
    <w:rsid w:val="002516F8"/>
    <w:rsid w:val="00251C3F"/>
    <w:rsid w:val="002B0C88"/>
    <w:rsid w:val="002C2DAA"/>
    <w:rsid w:val="002D712F"/>
    <w:rsid w:val="002E5B91"/>
    <w:rsid w:val="002F48CE"/>
    <w:rsid w:val="003103EA"/>
    <w:rsid w:val="00316AAD"/>
    <w:rsid w:val="00321731"/>
    <w:rsid w:val="00331E05"/>
    <w:rsid w:val="003511FE"/>
    <w:rsid w:val="00367BEA"/>
    <w:rsid w:val="00387EFB"/>
    <w:rsid w:val="00390CC4"/>
    <w:rsid w:val="003B71EE"/>
    <w:rsid w:val="003C2052"/>
    <w:rsid w:val="003E7BE9"/>
    <w:rsid w:val="00404727"/>
    <w:rsid w:val="004310A5"/>
    <w:rsid w:val="004332BD"/>
    <w:rsid w:val="00436006"/>
    <w:rsid w:val="00457F4D"/>
    <w:rsid w:val="0046088C"/>
    <w:rsid w:val="0046595B"/>
    <w:rsid w:val="00466D26"/>
    <w:rsid w:val="00490F23"/>
    <w:rsid w:val="004A1ED3"/>
    <w:rsid w:val="004B0B73"/>
    <w:rsid w:val="004C09C7"/>
    <w:rsid w:val="004E60C6"/>
    <w:rsid w:val="004F6CB0"/>
    <w:rsid w:val="00503CE8"/>
    <w:rsid w:val="005127DD"/>
    <w:rsid w:val="00542CAC"/>
    <w:rsid w:val="00563984"/>
    <w:rsid w:val="00565C57"/>
    <w:rsid w:val="00587B2F"/>
    <w:rsid w:val="00596CBC"/>
    <w:rsid w:val="005A6177"/>
    <w:rsid w:val="005A7178"/>
    <w:rsid w:val="005C5164"/>
    <w:rsid w:val="005E60A4"/>
    <w:rsid w:val="005F4210"/>
    <w:rsid w:val="00643C96"/>
    <w:rsid w:val="00645090"/>
    <w:rsid w:val="006452F7"/>
    <w:rsid w:val="00655653"/>
    <w:rsid w:val="00670F77"/>
    <w:rsid w:val="0067720E"/>
    <w:rsid w:val="006948D4"/>
    <w:rsid w:val="006A37C9"/>
    <w:rsid w:val="006A6CD1"/>
    <w:rsid w:val="006B7286"/>
    <w:rsid w:val="006D3ACE"/>
    <w:rsid w:val="006D3B6C"/>
    <w:rsid w:val="006E2FCF"/>
    <w:rsid w:val="006F1D75"/>
    <w:rsid w:val="006F7911"/>
    <w:rsid w:val="00732280"/>
    <w:rsid w:val="00744FD7"/>
    <w:rsid w:val="00753B73"/>
    <w:rsid w:val="00760BE5"/>
    <w:rsid w:val="007838FB"/>
    <w:rsid w:val="0079586D"/>
    <w:rsid w:val="007A137E"/>
    <w:rsid w:val="007A768F"/>
    <w:rsid w:val="007B70B8"/>
    <w:rsid w:val="007C02FE"/>
    <w:rsid w:val="007D4C94"/>
    <w:rsid w:val="007E29C9"/>
    <w:rsid w:val="007E5AE3"/>
    <w:rsid w:val="00801EFD"/>
    <w:rsid w:val="00833708"/>
    <w:rsid w:val="008467C9"/>
    <w:rsid w:val="00856F04"/>
    <w:rsid w:val="008725D4"/>
    <w:rsid w:val="00880945"/>
    <w:rsid w:val="008956C4"/>
    <w:rsid w:val="008A1D6C"/>
    <w:rsid w:val="008A3E28"/>
    <w:rsid w:val="008C6B54"/>
    <w:rsid w:val="008C7A61"/>
    <w:rsid w:val="008D11D6"/>
    <w:rsid w:val="008E2E24"/>
    <w:rsid w:val="00905252"/>
    <w:rsid w:val="00914DC0"/>
    <w:rsid w:val="009244C5"/>
    <w:rsid w:val="00934197"/>
    <w:rsid w:val="00956500"/>
    <w:rsid w:val="00957248"/>
    <w:rsid w:val="009610BA"/>
    <w:rsid w:val="00970A77"/>
    <w:rsid w:val="00991D6F"/>
    <w:rsid w:val="009A6E44"/>
    <w:rsid w:val="009B41C9"/>
    <w:rsid w:val="009C68D9"/>
    <w:rsid w:val="009E3AE4"/>
    <w:rsid w:val="009F1CD1"/>
    <w:rsid w:val="009F5B49"/>
    <w:rsid w:val="00A01E04"/>
    <w:rsid w:val="00A23151"/>
    <w:rsid w:val="00A23DB3"/>
    <w:rsid w:val="00A43DB2"/>
    <w:rsid w:val="00A54A21"/>
    <w:rsid w:val="00A7321F"/>
    <w:rsid w:val="00A864A2"/>
    <w:rsid w:val="00AA2C05"/>
    <w:rsid w:val="00AB3EA8"/>
    <w:rsid w:val="00AB4FB8"/>
    <w:rsid w:val="00B41BF0"/>
    <w:rsid w:val="00B741EE"/>
    <w:rsid w:val="00C1518A"/>
    <w:rsid w:val="00C35781"/>
    <w:rsid w:val="00C35E07"/>
    <w:rsid w:val="00C60861"/>
    <w:rsid w:val="00C65551"/>
    <w:rsid w:val="00C80D02"/>
    <w:rsid w:val="00C9238E"/>
    <w:rsid w:val="00C95B00"/>
    <w:rsid w:val="00CB6F94"/>
    <w:rsid w:val="00CD37F6"/>
    <w:rsid w:val="00CE4B1B"/>
    <w:rsid w:val="00D124A7"/>
    <w:rsid w:val="00D17AB7"/>
    <w:rsid w:val="00D25258"/>
    <w:rsid w:val="00D36B60"/>
    <w:rsid w:val="00D56C37"/>
    <w:rsid w:val="00D61E5E"/>
    <w:rsid w:val="00D64223"/>
    <w:rsid w:val="00D64811"/>
    <w:rsid w:val="00D85C92"/>
    <w:rsid w:val="00D905DA"/>
    <w:rsid w:val="00DA0850"/>
    <w:rsid w:val="00DA2734"/>
    <w:rsid w:val="00DF72B9"/>
    <w:rsid w:val="00E232C1"/>
    <w:rsid w:val="00E414DA"/>
    <w:rsid w:val="00E5508F"/>
    <w:rsid w:val="00E602EF"/>
    <w:rsid w:val="00E60625"/>
    <w:rsid w:val="00E62134"/>
    <w:rsid w:val="00E730F7"/>
    <w:rsid w:val="00E76B50"/>
    <w:rsid w:val="00E83EEA"/>
    <w:rsid w:val="00E96E1F"/>
    <w:rsid w:val="00EC019F"/>
    <w:rsid w:val="00ED7E87"/>
    <w:rsid w:val="00EF0F6D"/>
    <w:rsid w:val="00EF4A1E"/>
    <w:rsid w:val="00F40225"/>
    <w:rsid w:val="00F41D6D"/>
    <w:rsid w:val="00F4261A"/>
    <w:rsid w:val="00F61661"/>
    <w:rsid w:val="00F80E94"/>
    <w:rsid w:val="00F92B78"/>
    <w:rsid w:val="00FA0FE6"/>
    <w:rsid w:val="00FB58C5"/>
    <w:rsid w:val="00FC3C9C"/>
    <w:rsid w:val="00FE0F32"/>
    <w:rsid w:val="00FE2287"/>
    <w:rsid w:val="00FE5E7D"/>
    <w:rsid w:val="00FF492A"/>
    <w:rsid w:val="1E12BDA1"/>
    <w:rsid w:val="53835CE1"/>
    <w:rsid w:val="59C11653"/>
    <w:rsid w:val="675FD4A8"/>
    <w:rsid w:val="68FBA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60B177"/>
  <w15:docId w15:val="{B4969BCC-34C4-9949-8391-8281A6E9F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70B8"/>
  </w:style>
  <w:style w:type="paragraph" w:styleId="Heading1">
    <w:name w:val="heading 1"/>
    <w:basedOn w:val="Normal"/>
    <w:next w:val="Normal"/>
    <w:link w:val="Heading1Char"/>
    <w:uiPriority w:val="9"/>
    <w:qFormat/>
    <w:rsid w:val="00670F7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0478F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E4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0478F" w:themeColor="accent1" w:themeShade="BF"/>
      <w:kern w:val="0"/>
      <w:sz w:val="26"/>
      <w:szCs w:val="26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EA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70F77"/>
    <w:rPr>
      <w:rFonts w:asciiTheme="majorHAnsi" w:eastAsiaTheme="majorEastAsia" w:hAnsiTheme="majorHAnsi" w:cstheme="majorBidi"/>
      <w:color w:val="00478F" w:themeColor="accent1" w:themeShade="BF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670F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70F7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70F7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0F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0F77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8467C9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467C9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244C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244C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244C5"/>
    <w:rPr>
      <w:vertAlign w:val="superscript"/>
    </w:rPr>
  </w:style>
  <w:style w:type="paragraph" w:styleId="Revision">
    <w:name w:val="Revision"/>
    <w:hidden/>
    <w:uiPriority w:val="99"/>
    <w:semiHidden/>
    <w:rsid w:val="007C02F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5E60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60A4"/>
  </w:style>
  <w:style w:type="paragraph" w:styleId="Footer">
    <w:name w:val="footer"/>
    <w:basedOn w:val="Normal"/>
    <w:link w:val="FooterChar"/>
    <w:uiPriority w:val="99"/>
    <w:unhideWhenUsed/>
    <w:rsid w:val="005E60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60A4"/>
  </w:style>
  <w:style w:type="character" w:customStyle="1" w:styleId="Heading2Char">
    <w:name w:val="Heading 2 Char"/>
    <w:basedOn w:val="DefaultParagraphFont"/>
    <w:link w:val="Heading2"/>
    <w:uiPriority w:val="9"/>
    <w:rsid w:val="009A6E44"/>
    <w:rPr>
      <w:rFonts w:asciiTheme="majorHAnsi" w:eastAsiaTheme="majorEastAsia" w:hAnsiTheme="majorHAnsi" w:cstheme="majorBidi"/>
      <w:color w:val="00478F" w:themeColor="accent1" w:themeShade="BF"/>
      <w:kern w:val="0"/>
      <w:sz w:val="26"/>
      <w:szCs w:val="26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2D712F"/>
  </w:style>
  <w:style w:type="paragraph" w:customStyle="1" w:styleId="paragraph">
    <w:name w:val="paragraph"/>
    <w:basedOn w:val="Normal"/>
    <w:rsid w:val="001244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customStyle="1" w:styleId="contentcontrolboundarysink">
    <w:name w:val="contentcontrolboundarysink"/>
    <w:basedOn w:val="DefaultParagraphFont"/>
    <w:rsid w:val="001244B0"/>
  </w:style>
  <w:style w:type="character" w:customStyle="1" w:styleId="normaltextrun">
    <w:name w:val="normaltextrun"/>
    <w:basedOn w:val="DefaultParagraphFont"/>
    <w:rsid w:val="001244B0"/>
  </w:style>
  <w:style w:type="character" w:customStyle="1" w:styleId="eop">
    <w:name w:val="eop"/>
    <w:basedOn w:val="DefaultParagraphFont"/>
    <w:rsid w:val="001244B0"/>
  </w:style>
  <w:style w:type="table" w:styleId="TableGrid">
    <w:name w:val="Table Grid"/>
    <w:basedOn w:val="TableNormal"/>
    <w:uiPriority w:val="39"/>
    <w:rsid w:val="001244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1">
    <w:name w:val="Grid Table 5 Dark Accent 1"/>
    <w:basedOn w:val="TableNormal"/>
    <w:uiPriority w:val="50"/>
    <w:rsid w:val="00801EF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FDFFF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60BF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60BF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60B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60BF" w:themeFill="accent1"/>
      </w:tcPr>
    </w:tblStylePr>
    <w:tblStylePr w:type="band1Vert">
      <w:tblPr/>
      <w:tcPr>
        <w:shd w:val="clear" w:color="auto" w:fill="7FBFFF" w:themeFill="accent1" w:themeFillTint="66"/>
      </w:tcPr>
    </w:tblStylePr>
    <w:tblStylePr w:type="band1Horz">
      <w:tblPr/>
      <w:tcPr>
        <w:shd w:val="clear" w:color="auto" w:fill="7FBFFF" w:themeFill="accent1" w:themeFillTint="66"/>
      </w:tcPr>
    </w:tblStylePr>
  </w:style>
  <w:style w:type="table" w:customStyle="1" w:styleId="NYABlue">
    <w:name w:val="NYA Blue"/>
    <w:basedOn w:val="TableNormal"/>
    <w:uiPriority w:val="99"/>
    <w:rsid w:val="00801EFD"/>
    <w:pPr>
      <w:spacing w:after="0" w:line="240" w:lineRule="auto"/>
      <w:jc w:val="center"/>
    </w:pPr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8E7FF"/>
      <w:vAlign w:val="center"/>
    </w:tcPr>
    <w:tblStylePr w:type="firstRow">
      <w:rPr>
        <w:b/>
        <w:color w:val="FFFFFF" w:themeColor="background1"/>
      </w:rPr>
      <w:tblPr/>
      <w:tcPr>
        <w:shd w:val="clear" w:color="auto" w:fill="0060BF"/>
      </w:tcPr>
    </w:tblStylePr>
    <w:tblStylePr w:type="firstCol">
      <w:rPr>
        <w:b/>
        <w:color w:val="FFFFFF" w:themeColor="background1"/>
      </w:rPr>
      <w:tblPr/>
      <w:tcPr>
        <w:shd w:val="clear" w:color="auto" w:fill="0060BF"/>
      </w:tcPr>
    </w:tblStylePr>
  </w:style>
  <w:style w:type="table" w:customStyle="1" w:styleId="Purple">
    <w:name w:val="Purple"/>
    <w:basedOn w:val="TableNormal"/>
    <w:uiPriority w:val="99"/>
    <w:rsid w:val="00801EFD"/>
    <w:pPr>
      <w:spacing w:after="0" w:line="240" w:lineRule="auto"/>
      <w:jc w:val="center"/>
    </w:pPr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D9F2" w:themeFill="background2"/>
      <w:vAlign w:val="center"/>
    </w:tcPr>
    <w:tblStylePr w:type="firstRow">
      <w:rPr>
        <w:b/>
        <w:color w:val="FFFFFF" w:themeColor="background1"/>
      </w:rPr>
      <w:tblPr/>
      <w:tcPr>
        <w:shd w:val="clear" w:color="auto" w:fill="3C2066" w:themeFill="accent2"/>
      </w:tcPr>
    </w:tblStylePr>
    <w:tblStylePr w:type="firstCol">
      <w:rPr>
        <w:b/>
      </w:rPr>
      <w:tblPr/>
      <w:tcPr>
        <w:shd w:val="clear" w:color="auto" w:fill="3C2066" w:themeFill="accent2"/>
      </w:tcPr>
    </w:tblStylePr>
  </w:style>
  <w:style w:type="table" w:customStyle="1" w:styleId="Darkblue">
    <w:name w:val="Dark blue"/>
    <w:basedOn w:val="TableNormal"/>
    <w:uiPriority w:val="99"/>
    <w:rsid w:val="00801EFD"/>
    <w:pPr>
      <w:spacing w:after="0" w:line="240" w:lineRule="auto"/>
      <w:jc w:val="center"/>
    </w:pPr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8E7FF"/>
      <w:vAlign w:val="center"/>
    </w:tcPr>
    <w:tblStylePr w:type="firstRow">
      <w:rPr>
        <w:b/>
      </w:rPr>
      <w:tblPr/>
      <w:tcPr>
        <w:shd w:val="clear" w:color="auto" w:fill="192354"/>
      </w:tcPr>
    </w:tblStylePr>
    <w:tblStylePr w:type="firstCol">
      <w:rPr>
        <w:b/>
      </w:rPr>
      <w:tblPr/>
      <w:tcPr>
        <w:shd w:val="clear" w:color="auto" w:fill="192354"/>
      </w:tcPr>
    </w:tblStylePr>
  </w:style>
  <w:style w:type="table" w:styleId="GridTable1Light-Accent1">
    <w:name w:val="Grid Table 1 Light Accent 1"/>
    <w:basedOn w:val="TableNormal"/>
    <w:uiPriority w:val="46"/>
    <w:rsid w:val="007B70B8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7FBFFF" w:themeColor="accent1" w:themeTint="66"/>
        <w:left w:val="single" w:sz="4" w:space="0" w:color="7FBFFF" w:themeColor="accent1" w:themeTint="66"/>
        <w:bottom w:val="single" w:sz="4" w:space="0" w:color="7FBFFF" w:themeColor="accent1" w:themeTint="66"/>
        <w:right w:val="single" w:sz="4" w:space="0" w:color="7FBFFF" w:themeColor="accent1" w:themeTint="66"/>
        <w:insideH w:val="single" w:sz="4" w:space="0" w:color="7FBFFF" w:themeColor="accent1" w:themeTint="66"/>
        <w:insideV w:val="single" w:sz="4" w:space="0" w:color="7FBFFF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3F9F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3F9F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semiHidden/>
    <w:unhideWhenUsed/>
    <w:rsid w:val="006A37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02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18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3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3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71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1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4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74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2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11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5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0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4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7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8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7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7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4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2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1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5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63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8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2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27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91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48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146960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160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660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9194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6855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960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365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4916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06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8166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900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337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67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1869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8686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679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865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846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397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5815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438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2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830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193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897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468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462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7927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69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73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3442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856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460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9558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7007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469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802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4051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7289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359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08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6763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230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6479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5320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9295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602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7208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274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6935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0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633306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51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064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0517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0961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104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152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2554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9868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110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6871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004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7423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3032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9594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77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2496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648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2962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383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821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9119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76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02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60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19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7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97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3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8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99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45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68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33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59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33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21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52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98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7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16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69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9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2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71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691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39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69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7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02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96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727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8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29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69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47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48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70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99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161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76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73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67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5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6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65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9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82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45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9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8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2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8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7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8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1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5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34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31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2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16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0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8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00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1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33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1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3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3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1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2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5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76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79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03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55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1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hearbyright@nya.org.uk?subject=Hear%20by%20Right%20Case%20Study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daisym/Downloads/Word%20Doc%20template.dotx" TargetMode="External"/></Relationships>
</file>

<file path=word/theme/theme1.xml><?xml version="1.0" encoding="utf-8"?>
<a:theme xmlns:a="http://schemas.openxmlformats.org/drawingml/2006/main" name="NYA2023">
  <a:themeElements>
    <a:clrScheme name="NYA 2023">
      <a:dk1>
        <a:srgbClr val="000000"/>
      </a:dk1>
      <a:lt1>
        <a:srgbClr val="FFFFFF"/>
      </a:lt1>
      <a:dk2>
        <a:srgbClr val="192354"/>
      </a:dk2>
      <a:lt2>
        <a:srgbClr val="FFD9F2"/>
      </a:lt2>
      <a:accent1>
        <a:srgbClr val="0060BF"/>
      </a:accent1>
      <a:accent2>
        <a:srgbClr val="3C2066"/>
      </a:accent2>
      <a:accent3>
        <a:srgbClr val="417924"/>
      </a:accent3>
      <a:accent4>
        <a:srgbClr val="E6FF66"/>
      </a:accent4>
      <a:accent5>
        <a:srgbClr val="542B8C"/>
      </a:accent5>
      <a:accent6>
        <a:srgbClr val="C3D2D9"/>
      </a:accent6>
      <a:hlink>
        <a:srgbClr val="0060BF"/>
      </a:hlink>
      <a:folHlink>
        <a:srgbClr val="542B8C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77863EF8BA45240917D8C8B6CE04EBA" ma:contentTypeVersion="19" ma:contentTypeDescription="Create a new document." ma:contentTypeScope="" ma:versionID="4653ad6b5c0e56313710ddcce1589836">
  <xsd:schema xmlns:xsd="http://www.w3.org/2001/XMLSchema" xmlns:xs="http://www.w3.org/2001/XMLSchema" xmlns:p="http://schemas.microsoft.com/office/2006/metadata/properties" xmlns:ns2="f16e4b6a-f7a8-4da2-8dde-6f94571409cf" xmlns:ns3="e88bd4cc-125d-4322-8559-8c85e54ec0ef" targetNamespace="http://schemas.microsoft.com/office/2006/metadata/properties" ma:root="true" ma:fieldsID="2180c472f389edd6176a7c6b81c315cc" ns2:_="" ns3:_="">
    <xsd:import namespace="f16e4b6a-f7a8-4da2-8dde-6f94571409cf"/>
    <xsd:import namespace="e88bd4cc-125d-4322-8559-8c85e54ec0e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3:lcf76f155ced4ddcb4097134ff3c332f" minOccurs="0"/>
                <xsd:element ref="ns2:TaxCatchAll" minOccurs="0"/>
                <xsd:element ref="ns3:_Flow_SignoffStatu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6e4b6a-f7a8-4da2-8dde-6f94571409c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d634544-316f-4352-912e-8b3724d7db56}" ma:internalName="TaxCatchAll" ma:showField="CatchAllData" ma:web="f16e4b6a-f7a8-4da2-8dde-6f94571409c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8bd4cc-125d-4322-8559-8c85e54ec0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9c39cf1-c969-46f2-b1f9-026fbb30e0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Flow_SignoffStatus" ma:index="24" nillable="true" ma:displayName="Sign-off status" ma:internalName="Sign_x002d_off_x0020_status">
      <xsd:simpleType>
        <xsd:restriction base="dms:Text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88bd4cc-125d-4322-8559-8c85e54ec0ef">
      <Terms xmlns="http://schemas.microsoft.com/office/infopath/2007/PartnerControls"/>
    </lcf76f155ced4ddcb4097134ff3c332f>
    <TaxCatchAll xmlns="f16e4b6a-f7a8-4da2-8dde-6f94571409cf" xsi:nil="true"/>
    <_Flow_SignoffStatus xmlns="e88bd4cc-125d-4322-8559-8c85e54ec0ef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221ABD-D25A-42D2-BAFA-E09D8DCCC3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6e4b6a-f7a8-4da2-8dde-6f94571409cf"/>
    <ds:schemaRef ds:uri="e88bd4cc-125d-4322-8559-8c85e54ec0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AF894FA-1D94-4831-ABBA-9F81C181FBC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50BA681-D1E0-4CAD-9044-ED738A949731}">
  <ds:schemaRefs>
    <ds:schemaRef ds:uri="http://schemas.microsoft.com/office/2006/metadata/properties"/>
    <ds:schemaRef ds:uri="http://schemas.microsoft.com/office/infopath/2007/PartnerControls"/>
    <ds:schemaRef ds:uri="e88bd4cc-125d-4322-8559-8c85e54ec0ef"/>
    <ds:schemaRef ds:uri="f16e4b6a-f7a8-4da2-8dde-6f94571409cf"/>
  </ds:schemaRefs>
</ds:datastoreItem>
</file>

<file path=customXml/itemProps4.xml><?xml version="1.0" encoding="utf-8"?>
<ds:datastoreItem xmlns:ds="http://schemas.openxmlformats.org/officeDocument/2006/customXml" ds:itemID="{33F81D37-E2EA-49C6-9050-6BCD65CB2E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Doc template.dotx</Template>
  <TotalTime>26</TotalTime>
  <Pages>2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Daisy Miceli</dc:creator>
  <cp:keywords/>
  <dc:description/>
  <cp:lastModifiedBy>Daisy Miceli</cp:lastModifiedBy>
  <cp:revision>2</cp:revision>
  <cp:lastPrinted>2023-07-31T15:12:00Z</cp:lastPrinted>
  <dcterms:created xsi:type="dcterms:W3CDTF">2024-06-03T11:39:00Z</dcterms:created>
  <dcterms:modified xsi:type="dcterms:W3CDTF">2024-06-03T12:57:00Z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0x010100A77863EF8BA45240917D8C8B6CE04EBA</vt:lpwstr>
  </property>
  <property fmtid="{D5CDD505-2E9C-101B-9397-08002B2CF9AE}" pid="3" name="MediaServiceImageTags">
    <vt:lpwstr/>
  </property>
</Properties>
</file>